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12C" w:rsidRDefault="001F112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8A063" wp14:editId="54CDB3EE">
                <wp:simplePos x="0" y="0"/>
                <wp:positionH relativeFrom="column">
                  <wp:posOffset>-446567</wp:posOffset>
                </wp:positionH>
                <wp:positionV relativeFrom="paragraph">
                  <wp:posOffset>-574159</wp:posOffset>
                </wp:positionV>
                <wp:extent cx="6769513" cy="829339"/>
                <wp:effectExtent l="0" t="0" r="12700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513" cy="829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29B" w:rsidRPr="001C5523" w:rsidRDefault="00433562" w:rsidP="001C552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b/>
                                <w:sz w:val="96"/>
                              </w:rPr>
                              <w:t>Athletics 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15pt;margin-top:-45.2pt;width:533.05pt;height: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" fillcolor="white [3201]" strokeweight=".5pt">
                <v:textbox>
                  <w:txbxContent>
                    <w:p w:rsidR="00E0629B" w:rsidRPr="001C5523" w:rsidRDefault="00433562" w:rsidP="001C5523">
                      <w:pPr>
                        <w:jc w:val="center"/>
                        <w:rPr>
                          <w:rFonts w:ascii="Rockwell Extra Bold" w:hAnsi="Rockwell Extra Bold"/>
                          <w:b/>
                          <w:sz w:val="96"/>
                        </w:rPr>
                      </w:pPr>
                      <w:r>
                        <w:rPr>
                          <w:rFonts w:ascii="Rockwell Extra Bold" w:hAnsi="Rockwell Extra Bold"/>
                          <w:b/>
                          <w:sz w:val="96"/>
                        </w:rPr>
                        <w:t>Athletics Jump</w:t>
                      </w:r>
                    </w:p>
                  </w:txbxContent>
                </v:textbox>
              </v:shape>
            </w:pict>
          </mc:Fallback>
        </mc:AlternateContent>
      </w:r>
      <w:r w:rsidR="00E0629B">
        <w:t>Pic</w:t>
      </w:r>
      <w:r>
        <w:t>7777777</w:t>
      </w:r>
    </w:p>
    <w:p w:rsidR="001F112C" w:rsidRDefault="001954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A8A15" wp14:editId="09D01EC6">
                <wp:simplePos x="0" y="0"/>
                <wp:positionH relativeFrom="column">
                  <wp:posOffset>-519605</wp:posOffset>
                </wp:positionH>
                <wp:positionV relativeFrom="paragraph">
                  <wp:posOffset>90280</wp:posOffset>
                </wp:positionV>
                <wp:extent cx="3238500" cy="3333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33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3177"/>
                            </w:tblGrid>
                            <w:tr w:rsidR="001954F7" w:rsidTr="0072560E">
                              <w:trPr>
                                <w:trHeight w:val="422"/>
                              </w:trPr>
                              <w:tc>
                                <w:tcPr>
                                  <w:tcW w:w="4845" w:type="dxa"/>
                                  <w:gridSpan w:val="2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Component of Fitness (F)</w:t>
                                  </w:r>
                                </w:p>
                              </w:tc>
                            </w:tr>
                            <w:tr w:rsidR="001954F7" w:rsidTr="0072560E">
                              <w:trPr>
                                <w:trHeight w:val="352"/>
                              </w:trPr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Maximal Strength</w:t>
                                  </w:r>
                                </w:p>
                              </w:tc>
                            </w:tr>
                            <w:tr w:rsidR="001954F7" w:rsidTr="0072560E"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Coordination</w:t>
                                  </w:r>
                                </w:p>
                              </w:tc>
                            </w:tr>
                            <w:tr w:rsidR="001954F7" w:rsidTr="0072560E"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Flexibility</w:t>
                                  </w:r>
                                </w:p>
                              </w:tc>
                            </w:tr>
                            <w:tr w:rsidR="001954F7" w:rsidTr="0072560E"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Dynamic Strength</w:t>
                                  </w:r>
                                </w:p>
                              </w:tc>
                            </w:tr>
                            <w:tr w:rsidR="001954F7" w:rsidTr="0072560E"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Muscular Endurance</w:t>
                                  </w:r>
                                </w:p>
                              </w:tc>
                            </w:tr>
                            <w:tr w:rsidR="001954F7" w:rsidTr="0072560E"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Balance</w:t>
                                  </w:r>
                                </w:p>
                              </w:tc>
                            </w:tr>
                            <w:tr w:rsidR="001954F7" w:rsidTr="0072560E">
                              <w:trPr>
                                <w:trHeight w:val="326"/>
                              </w:trPr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Explosive Strength</w:t>
                                  </w:r>
                                </w:p>
                              </w:tc>
                            </w:tr>
                            <w:tr w:rsidR="001954F7" w:rsidTr="0072560E">
                              <w:trPr>
                                <w:trHeight w:val="275"/>
                              </w:trPr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Power</w:t>
                                  </w:r>
                                </w:p>
                              </w:tc>
                            </w:tr>
                            <w:tr w:rsidR="001954F7" w:rsidTr="0072560E">
                              <w:trPr>
                                <w:trHeight w:val="278"/>
                              </w:trPr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Speed</w:t>
                                  </w:r>
                                </w:p>
                              </w:tc>
                            </w:tr>
                            <w:tr w:rsidR="001954F7" w:rsidTr="0072560E">
                              <w:trPr>
                                <w:trHeight w:val="283"/>
                              </w:trPr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Cardiovascular Endurance</w:t>
                                  </w:r>
                                </w:p>
                              </w:tc>
                            </w:tr>
                            <w:tr w:rsidR="001954F7" w:rsidTr="0072560E">
                              <w:trPr>
                                <w:trHeight w:val="258"/>
                              </w:trPr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Agility</w:t>
                                  </w:r>
                                </w:p>
                              </w:tc>
                            </w:tr>
                            <w:tr w:rsidR="001954F7" w:rsidTr="0072560E">
                              <w:trPr>
                                <w:trHeight w:val="234"/>
                              </w:trPr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Reaction Time</w:t>
                                  </w:r>
                                </w:p>
                              </w:tc>
                            </w:tr>
                            <w:tr w:rsidR="001954F7" w:rsidTr="0072560E">
                              <w:trPr>
                                <w:trHeight w:val="280"/>
                              </w:trPr>
                              <w:tc>
                                <w:tcPr>
                                  <w:tcW w:w="1668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77" w:type="dxa"/>
                                  <w:shd w:val="clear" w:color="auto" w:fill="FFC000"/>
                                </w:tcPr>
                                <w:p w:rsidR="001954F7" w:rsidRPr="005D362D" w:rsidRDefault="001954F7" w:rsidP="0072560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5D362D">
                                    <w:rPr>
                                      <w:sz w:val="28"/>
                                    </w:rPr>
                                    <w:t>Static Strength</w:t>
                                  </w:r>
                                </w:p>
                              </w:tc>
                            </w:tr>
                          </w:tbl>
                          <w:p w:rsidR="001F112C" w:rsidRDefault="001F11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40.9pt;margin-top:7.1pt;width:255pt;height:26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3177"/>
                      </w:tblGrid>
                      <w:tr w:rsidR="001954F7" w:rsidTr="0072560E">
                        <w:trPr>
                          <w:trHeight w:val="422"/>
                        </w:trPr>
                        <w:tc>
                          <w:tcPr>
                            <w:tcW w:w="4845" w:type="dxa"/>
                            <w:gridSpan w:val="2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Component of Fitness (F)</w:t>
                            </w:r>
                          </w:p>
                        </w:tc>
                      </w:tr>
                      <w:tr w:rsidR="001954F7" w:rsidTr="0072560E">
                        <w:trPr>
                          <w:trHeight w:val="352"/>
                        </w:trPr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Maximal Strength</w:t>
                            </w:r>
                          </w:p>
                        </w:tc>
                      </w:tr>
                      <w:tr w:rsidR="001954F7" w:rsidTr="0072560E"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Coordination</w:t>
                            </w:r>
                          </w:p>
                        </w:tc>
                      </w:tr>
                      <w:tr w:rsidR="001954F7" w:rsidTr="0072560E"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Flexibility</w:t>
                            </w:r>
                          </w:p>
                        </w:tc>
                      </w:tr>
                      <w:tr w:rsidR="001954F7" w:rsidTr="0072560E"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Dynamic Strength</w:t>
                            </w:r>
                          </w:p>
                        </w:tc>
                      </w:tr>
                      <w:tr w:rsidR="001954F7" w:rsidTr="0072560E"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Muscular Endurance</w:t>
                            </w:r>
                          </w:p>
                        </w:tc>
                      </w:tr>
                      <w:tr w:rsidR="001954F7" w:rsidTr="0072560E"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Balance</w:t>
                            </w:r>
                          </w:p>
                        </w:tc>
                      </w:tr>
                      <w:tr w:rsidR="001954F7" w:rsidTr="0072560E">
                        <w:trPr>
                          <w:trHeight w:val="326"/>
                        </w:trPr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Explosive Strength</w:t>
                            </w:r>
                          </w:p>
                        </w:tc>
                      </w:tr>
                      <w:tr w:rsidR="001954F7" w:rsidTr="0072560E">
                        <w:trPr>
                          <w:trHeight w:val="275"/>
                        </w:trPr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Power</w:t>
                            </w:r>
                          </w:p>
                        </w:tc>
                      </w:tr>
                      <w:tr w:rsidR="001954F7" w:rsidTr="0072560E">
                        <w:trPr>
                          <w:trHeight w:val="278"/>
                        </w:trPr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Speed</w:t>
                            </w:r>
                          </w:p>
                        </w:tc>
                      </w:tr>
                      <w:tr w:rsidR="001954F7" w:rsidTr="0072560E">
                        <w:trPr>
                          <w:trHeight w:val="283"/>
                        </w:trPr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Cardiovascular Endurance</w:t>
                            </w:r>
                          </w:p>
                        </w:tc>
                      </w:tr>
                      <w:tr w:rsidR="001954F7" w:rsidTr="0072560E">
                        <w:trPr>
                          <w:trHeight w:val="258"/>
                        </w:trPr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Agility</w:t>
                            </w:r>
                          </w:p>
                        </w:tc>
                      </w:tr>
                      <w:tr w:rsidR="001954F7" w:rsidTr="0072560E">
                        <w:trPr>
                          <w:trHeight w:val="234"/>
                        </w:trPr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Reaction Time</w:t>
                            </w:r>
                          </w:p>
                        </w:tc>
                      </w:tr>
                      <w:tr w:rsidR="001954F7" w:rsidTr="0072560E">
                        <w:trPr>
                          <w:trHeight w:val="280"/>
                        </w:trPr>
                        <w:tc>
                          <w:tcPr>
                            <w:tcW w:w="1668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77" w:type="dxa"/>
                            <w:shd w:val="clear" w:color="auto" w:fill="FFC000"/>
                          </w:tcPr>
                          <w:p w:rsidR="001954F7" w:rsidRPr="005D362D" w:rsidRDefault="001954F7" w:rsidP="0072560E">
                            <w:pPr>
                              <w:rPr>
                                <w:sz w:val="28"/>
                              </w:rPr>
                            </w:pPr>
                            <w:r w:rsidRPr="005D362D">
                              <w:rPr>
                                <w:sz w:val="28"/>
                              </w:rPr>
                              <w:t>Static Strength</w:t>
                            </w:r>
                          </w:p>
                        </w:tc>
                      </w:tr>
                    </w:tbl>
                    <w:p w:rsidR="001F112C" w:rsidRDefault="001F112C"/>
                  </w:txbxContent>
                </v:textbox>
              </v:shape>
            </w:pict>
          </mc:Fallback>
        </mc:AlternateContent>
      </w:r>
    </w:p>
    <w:p w:rsidR="001F112C" w:rsidRDefault="001F112C"/>
    <w:p w:rsidR="001F112C" w:rsidRDefault="001954F7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0E7CDDE" wp14:editId="17D18B94">
            <wp:simplePos x="0" y="0"/>
            <wp:positionH relativeFrom="column">
              <wp:posOffset>2710815</wp:posOffset>
            </wp:positionH>
            <wp:positionV relativeFrom="paragraph">
              <wp:posOffset>-8255</wp:posOffset>
            </wp:positionV>
            <wp:extent cx="3641725" cy="24276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12C" w:rsidRDefault="001F112C"/>
    <w:p w:rsidR="001F112C" w:rsidRDefault="001F112C"/>
    <w:p w:rsidR="001F112C" w:rsidRDefault="001F112C"/>
    <w:p w:rsidR="001F112C" w:rsidRDefault="001F112C"/>
    <w:p w:rsidR="001F112C" w:rsidRDefault="001F112C"/>
    <w:p w:rsidR="001F112C" w:rsidRDefault="001F112C"/>
    <w:p w:rsidR="001F112C" w:rsidRDefault="001F112C"/>
    <w:p w:rsidR="001F112C" w:rsidRDefault="001F112C"/>
    <w:p w:rsidR="001F112C" w:rsidRDefault="001954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74491" wp14:editId="560E2BAB">
                <wp:simplePos x="0" y="0"/>
                <wp:positionH relativeFrom="column">
                  <wp:posOffset>-772160</wp:posOffset>
                </wp:positionH>
                <wp:positionV relativeFrom="paragraph">
                  <wp:posOffset>110490</wp:posOffset>
                </wp:positionV>
                <wp:extent cx="7272655" cy="3483610"/>
                <wp:effectExtent l="0" t="0" r="4445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655" cy="348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3104"/>
                              <w:gridCol w:w="284"/>
                              <w:gridCol w:w="156"/>
                              <w:gridCol w:w="3626"/>
                              <w:gridCol w:w="187"/>
                              <w:gridCol w:w="253"/>
                              <w:gridCol w:w="3154"/>
                            </w:tblGrid>
                            <w:tr w:rsidR="00E0629B" w:rsidTr="001954F7">
                              <w:trPr>
                                <w:trHeight w:val="302"/>
                              </w:trPr>
                              <w:tc>
                                <w:tcPr>
                                  <w:tcW w:w="11204" w:type="dxa"/>
                                  <w:gridSpan w:val="8"/>
                                  <w:shd w:val="clear" w:color="auto" w:fill="92D050"/>
                                </w:tcPr>
                                <w:p w:rsidR="00870959" w:rsidRPr="00E0629B" w:rsidRDefault="001954F7" w:rsidP="00E0629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D362D">
                                    <w:rPr>
                                      <w:b/>
                                      <w:sz w:val="40"/>
                                    </w:rPr>
                                    <w:t>Skills (S)</w:t>
                                  </w:r>
                                </w:p>
                              </w:tc>
                            </w:tr>
                            <w:tr w:rsidR="00870959" w:rsidTr="009816B4">
                              <w:trPr>
                                <w:trHeight w:val="301"/>
                              </w:trPr>
                              <w:tc>
                                <w:tcPr>
                                  <w:tcW w:w="3828" w:type="dxa"/>
                                  <w:gridSpan w:val="3"/>
                                  <w:shd w:val="clear" w:color="auto" w:fill="92D050"/>
                                </w:tcPr>
                                <w:p w:rsidR="00870959" w:rsidRDefault="00433562" w:rsidP="00E0629B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Long Jump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gridSpan w:val="3"/>
                                  <w:shd w:val="clear" w:color="auto" w:fill="92D050"/>
                                </w:tcPr>
                                <w:p w:rsidR="00870959" w:rsidRDefault="00433562" w:rsidP="00E0629B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Triple Jump</w:t>
                                  </w:r>
                                </w:p>
                              </w:tc>
                              <w:tc>
                                <w:tcPr>
                                  <w:tcW w:w="3407" w:type="dxa"/>
                                  <w:gridSpan w:val="2"/>
                                  <w:shd w:val="clear" w:color="auto" w:fill="92D050"/>
                                </w:tcPr>
                                <w:p w:rsidR="00870959" w:rsidRDefault="00433562" w:rsidP="00E0629B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High Jump</w:t>
                                  </w:r>
                                </w:p>
                              </w:tc>
                            </w:tr>
                            <w:tr w:rsidR="00870959" w:rsidTr="001954F7">
                              <w:tc>
                                <w:tcPr>
                                  <w:tcW w:w="440" w:type="dxa"/>
                                  <w:shd w:val="clear" w:color="auto" w:fill="92D050"/>
                                </w:tcPr>
                                <w:p w:rsidR="00870959" w:rsidRDefault="00870959" w:rsidP="00E0629B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Focus forward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9D68D1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626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Equal hop, step and jump phase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870959">
                                  <w:pPr>
                                    <w:jc w:val="cente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Run with good posture </w:t>
                                  </w:r>
                                </w:p>
                              </w:tc>
                            </w:tr>
                            <w:tr w:rsidR="00870959" w:rsidTr="001954F7">
                              <w:tc>
                                <w:tcPr>
                                  <w:tcW w:w="440" w:type="dxa"/>
                                  <w:shd w:val="clear" w:color="auto" w:fill="92D050"/>
                                </w:tcPr>
                                <w:p w:rsidR="00870959" w:rsidRDefault="00870959" w:rsidP="00E0629B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Body upright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9D68D1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626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Extend the legs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870959">
                                  <w:pPr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Run on a curve </w:t>
                                  </w:r>
                                </w:p>
                              </w:tc>
                            </w:tr>
                            <w:tr w:rsidR="00870959" w:rsidTr="001954F7">
                              <w:tc>
                                <w:tcPr>
                                  <w:tcW w:w="440" w:type="dxa"/>
                                  <w:shd w:val="clear" w:color="auto" w:fill="92D050"/>
                                </w:tcPr>
                                <w:p w:rsidR="00870959" w:rsidRDefault="00870959" w:rsidP="00E0629B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>Drive the knee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9D68D1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626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Use of arm to balance leg action throughout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870959">
                                  <w:pPr>
                                    <w:jc w:val="center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shd w:val="clear" w:color="auto" w:fill="92D050"/>
                                </w:tcPr>
                                <w:p w:rsidR="00870959" w:rsidRPr="001954F7" w:rsidRDefault="00AE1642" w:rsidP="00AE164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>Acceleration on the final</w:t>
                                  </w:r>
                                  <w:r w:rsidR="00714F7F"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 4-5 strides</w:t>
                                  </w: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714F7F"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70959" w:rsidTr="001954F7">
                              <w:tc>
                                <w:tcPr>
                                  <w:tcW w:w="440" w:type="dxa"/>
                                  <w:shd w:val="clear" w:color="auto" w:fill="92D050"/>
                                </w:tcPr>
                                <w:p w:rsidR="00870959" w:rsidRDefault="00870959" w:rsidP="00E0629B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Hips high at take-off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9D68D1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626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>Extension of the hip, knee and ankle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870959">
                                  <w:pPr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>Extension of the hip, knee and ankle</w:t>
                                  </w:r>
                                </w:p>
                              </w:tc>
                            </w:tr>
                            <w:tr w:rsidR="00870959" w:rsidTr="001954F7">
                              <w:trPr>
                                <w:trHeight w:val="117"/>
                              </w:trPr>
                              <w:tc>
                                <w:tcPr>
                                  <w:tcW w:w="440" w:type="dxa"/>
                                  <w:shd w:val="clear" w:color="auto" w:fill="92D050"/>
                                </w:tcPr>
                                <w:p w:rsidR="00870959" w:rsidRDefault="00870959" w:rsidP="00E0629B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92D050"/>
                                </w:tcPr>
                                <w:p w:rsidR="00870959" w:rsidRPr="001954F7" w:rsidRDefault="00714F7F" w:rsidP="001E412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Land with heels first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9D68D1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626" w:type="dxa"/>
                                  <w:shd w:val="clear" w:color="auto" w:fill="92D050"/>
                                </w:tcPr>
                                <w:p w:rsidR="00870959" w:rsidRPr="001954F7" w:rsidRDefault="00714F7F" w:rsidP="001E412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>Keep tall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870959">
                                  <w:pPr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shd w:val="clear" w:color="auto" w:fill="92D050"/>
                                </w:tcPr>
                                <w:p w:rsidR="00870959" w:rsidRPr="001954F7" w:rsidRDefault="00714F7F" w:rsidP="001E412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Mid-upper back touches first </w:t>
                                  </w:r>
                                </w:p>
                              </w:tc>
                            </w:tr>
                            <w:tr w:rsidR="00870959" w:rsidTr="001954F7">
                              <w:trPr>
                                <w:trHeight w:val="151"/>
                              </w:trPr>
                              <w:tc>
                                <w:tcPr>
                                  <w:tcW w:w="440" w:type="dxa"/>
                                  <w:shd w:val="clear" w:color="auto" w:fill="92D050"/>
                                </w:tcPr>
                                <w:p w:rsidR="00870959" w:rsidRDefault="00870959" w:rsidP="00E0629B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92D050"/>
                                </w:tcPr>
                                <w:p w:rsidR="00870959" w:rsidRPr="001954F7" w:rsidRDefault="00714F7F" w:rsidP="001E412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Bend the knee when landing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9D68D1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626" w:type="dxa"/>
                                  <w:shd w:val="clear" w:color="auto" w:fill="92D050"/>
                                </w:tcPr>
                                <w:p w:rsidR="00870959" w:rsidRPr="001954F7" w:rsidRDefault="00714F7F" w:rsidP="001E412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Upright body in flight phase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870959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shd w:val="clear" w:color="auto" w:fill="92D050"/>
                                </w:tcPr>
                                <w:p w:rsidR="00870959" w:rsidRPr="001954F7" w:rsidRDefault="00714F7F" w:rsidP="001E412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Push hips up to arch back </w:t>
                                  </w:r>
                                </w:p>
                              </w:tc>
                            </w:tr>
                            <w:tr w:rsidR="00870959" w:rsidTr="001954F7">
                              <w:tc>
                                <w:tcPr>
                                  <w:tcW w:w="440" w:type="dxa"/>
                                  <w:shd w:val="clear" w:color="auto" w:fill="92D050"/>
                                </w:tcPr>
                                <w:p w:rsidR="00870959" w:rsidRDefault="00870959" w:rsidP="00E0629B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Look forward and up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9D68D1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626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Fast, controlled run up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870959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Flick feet up </w:t>
                                  </w:r>
                                </w:p>
                              </w:tc>
                            </w:tr>
                            <w:tr w:rsidR="00870959" w:rsidTr="001954F7">
                              <w:trPr>
                                <w:trHeight w:val="118"/>
                              </w:trPr>
                              <w:tc>
                                <w:tcPr>
                                  <w:tcW w:w="440" w:type="dxa"/>
                                  <w:shd w:val="clear" w:color="auto" w:fill="92D050"/>
                                </w:tcPr>
                                <w:p w:rsidR="00870959" w:rsidRDefault="00870959" w:rsidP="00E0629B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92D050"/>
                                </w:tcPr>
                                <w:p w:rsidR="00870959" w:rsidRPr="001954F7" w:rsidRDefault="00AE1642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Fast controlled run up </w:t>
                                  </w:r>
                                  <w:r w:rsidR="00714F7F"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9D68D1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626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Pull foot down and back at take-off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870959">
                                  <w:pPr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shd w:val="clear" w:color="auto" w:fill="92D050"/>
                                </w:tcPr>
                                <w:p w:rsidR="00870959" w:rsidRPr="001954F7" w:rsidRDefault="00E50468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>Lean on the angle as you</w:t>
                                  </w:r>
                                  <w:r w:rsidR="00AE1642"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 approach </w:t>
                                  </w:r>
                                </w:p>
                              </w:tc>
                            </w:tr>
                            <w:tr w:rsidR="00870959" w:rsidTr="001954F7">
                              <w:trPr>
                                <w:trHeight w:val="118"/>
                              </w:trPr>
                              <w:tc>
                                <w:tcPr>
                                  <w:tcW w:w="440" w:type="dxa"/>
                                  <w:shd w:val="clear" w:color="auto" w:fill="92D050"/>
                                </w:tcPr>
                                <w:p w:rsidR="00870959" w:rsidRDefault="00870959" w:rsidP="00E0629B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Aware of the take-off point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9D68D1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626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Drive the free knee up and forwards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870959">
                                  <w:pPr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shd w:val="clear" w:color="auto" w:fill="92D050"/>
                                </w:tcPr>
                                <w:p w:rsidR="00870959" w:rsidRPr="001954F7" w:rsidRDefault="00AE1642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Drive the knee at 90 degrees </w:t>
                                  </w:r>
                                </w:p>
                              </w:tc>
                            </w:tr>
                            <w:tr w:rsidR="00870959" w:rsidTr="001954F7">
                              <w:trPr>
                                <w:trHeight w:val="134"/>
                              </w:trPr>
                              <w:tc>
                                <w:tcPr>
                                  <w:tcW w:w="440" w:type="dxa"/>
                                  <w:shd w:val="clear" w:color="auto" w:fill="92D050"/>
                                </w:tcPr>
                                <w:p w:rsidR="00870959" w:rsidRDefault="00870959" w:rsidP="00E0629B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  <w:shd w:val="clear" w:color="auto" w:fill="92D050"/>
                                </w:tcPr>
                                <w:p w:rsidR="00870959" w:rsidRPr="001954F7" w:rsidRDefault="00714F7F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Arm up on flight phase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9D68D1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626" w:type="dxa"/>
                                  <w:shd w:val="clear" w:color="auto" w:fill="92D050"/>
                                </w:tcPr>
                                <w:p w:rsidR="00870959" w:rsidRPr="001954F7" w:rsidRDefault="00AE1642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Bring take-off leg through 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shd w:val="clear" w:color="auto" w:fill="92D050"/>
                                </w:tcPr>
                                <w:p w:rsidR="00870959" w:rsidRDefault="00870959" w:rsidP="00870959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shd w:val="clear" w:color="auto" w:fill="92D050"/>
                                </w:tcPr>
                                <w:p w:rsidR="00870959" w:rsidRPr="001954F7" w:rsidRDefault="00AE1642" w:rsidP="00E0629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54F7">
                                    <w:rPr>
                                      <w:sz w:val="24"/>
                                      <w:szCs w:val="24"/>
                                    </w:rPr>
                                    <w:t xml:space="preserve">Lift the legs </w:t>
                                  </w:r>
                                </w:p>
                              </w:tc>
                            </w:tr>
                          </w:tbl>
                          <w:p w:rsidR="00E0629B" w:rsidRDefault="00E062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60.8pt;margin-top:8.7pt;width:572.65pt;height:27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3104"/>
                        <w:gridCol w:w="284"/>
                        <w:gridCol w:w="156"/>
                        <w:gridCol w:w="3626"/>
                        <w:gridCol w:w="187"/>
                        <w:gridCol w:w="253"/>
                        <w:gridCol w:w="3154"/>
                      </w:tblGrid>
                      <w:tr w:rsidR="00E0629B" w:rsidTr="001954F7">
                        <w:trPr>
                          <w:trHeight w:val="302"/>
                        </w:trPr>
                        <w:tc>
                          <w:tcPr>
                            <w:tcW w:w="11204" w:type="dxa"/>
                            <w:gridSpan w:val="8"/>
                            <w:shd w:val="clear" w:color="auto" w:fill="92D050"/>
                          </w:tcPr>
                          <w:p w:rsidR="00870959" w:rsidRPr="00E0629B" w:rsidRDefault="001954F7" w:rsidP="00E062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362D">
                              <w:rPr>
                                <w:b/>
                                <w:sz w:val="40"/>
                              </w:rPr>
                              <w:t>Skills (S)</w:t>
                            </w:r>
                          </w:p>
                        </w:tc>
                      </w:tr>
                      <w:tr w:rsidR="00870959" w:rsidTr="009816B4">
                        <w:trPr>
                          <w:trHeight w:val="301"/>
                        </w:trPr>
                        <w:tc>
                          <w:tcPr>
                            <w:tcW w:w="3828" w:type="dxa"/>
                            <w:gridSpan w:val="3"/>
                            <w:shd w:val="clear" w:color="auto" w:fill="92D050"/>
                          </w:tcPr>
                          <w:p w:rsidR="00870959" w:rsidRDefault="00433562" w:rsidP="00E0629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Long Jump</w:t>
                            </w:r>
                          </w:p>
                        </w:tc>
                        <w:tc>
                          <w:tcPr>
                            <w:tcW w:w="3969" w:type="dxa"/>
                            <w:gridSpan w:val="3"/>
                            <w:shd w:val="clear" w:color="auto" w:fill="92D050"/>
                          </w:tcPr>
                          <w:p w:rsidR="00870959" w:rsidRDefault="00433562" w:rsidP="00E0629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Triple Jump</w:t>
                            </w:r>
                          </w:p>
                        </w:tc>
                        <w:tc>
                          <w:tcPr>
                            <w:tcW w:w="3407" w:type="dxa"/>
                            <w:gridSpan w:val="2"/>
                            <w:shd w:val="clear" w:color="auto" w:fill="92D050"/>
                          </w:tcPr>
                          <w:p w:rsidR="00870959" w:rsidRDefault="00433562" w:rsidP="00E0629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High Jump</w:t>
                            </w:r>
                          </w:p>
                        </w:tc>
                      </w:tr>
                      <w:tr w:rsidR="00870959" w:rsidTr="001954F7">
                        <w:tc>
                          <w:tcPr>
                            <w:tcW w:w="440" w:type="dxa"/>
                            <w:shd w:val="clear" w:color="auto" w:fill="92D050"/>
                          </w:tcPr>
                          <w:p w:rsidR="00870959" w:rsidRDefault="00870959" w:rsidP="00E0629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Focus forward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9D68D1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3626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Equal hop, step and jump phase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870959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3154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Run with good posture </w:t>
                            </w:r>
                          </w:p>
                        </w:tc>
                      </w:tr>
                      <w:tr w:rsidR="00870959" w:rsidTr="001954F7">
                        <w:tc>
                          <w:tcPr>
                            <w:tcW w:w="440" w:type="dxa"/>
                            <w:shd w:val="clear" w:color="auto" w:fill="92D050"/>
                          </w:tcPr>
                          <w:p w:rsidR="00870959" w:rsidRDefault="00870959" w:rsidP="00E0629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Body upright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9D68D1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3626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Extend the legs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870959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3154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Run on a curve </w:t>
                            </w:r>
                          </w:p>
                        </w:tc>
                      </w:tr>
                      <w:tr w:rsidR="00870959" w:rsidTr="001954F7">
                        <w:tc>
                          <w:tcPr>
                            <w:tcW w:w="440" w:type="dxa"/>
                            <w:shd w:val="clear" w:color="auto" w:fill="92D050"/>
                          </w:tcPr>
                          <w:p w:rsidR="00870959" w:rsidRDefault="00870959" w:rsidP="00E0629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>Drive the knee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9D68D1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3626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Use of arm to balance leg action throughout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870959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3154" w:type="dxa"/>
                            <w:shd w:val="clear" w:color="auto" w:fill="92D050"/>
                          </w:tcPr>
                          <w:p w:rsidR="00870959" w:rsidRPr="001954F7" w:rsidRDefault="00AE1642" w:rsidP="00AE16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>Acceleration on the final</w:t>
                            </w:r>
                            <w:r w:rsidR="00714F7F" w:rsidRPr="001954F7">
                              <w:rPr>
                                <w:sz w:val="24"/>
                                <w:szCs w:val="24"/>
                              </w:rPr>
                              <w:t xml:space="preserve"> 4-5 strides</w:t>
                            </w: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4F7F" w:rsidRPr="001954F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870959" w:rsidTr="001954F7">
                        <w:tc>
                          <w:tcPr>
                            <w:tcW w:w="440" w:type="dxa"/>
                            <w:shd w:val="clear" w:color="auto" w:fill="92D050"/>
                          </w:tcPr>
                          <w:p w:rsidR="00870959" w:rsidRDefault="00870959" w:rsidP="00E0629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Hips high at take-off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9D68D1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3626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>Extension of the hip, knee and ankle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870959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3154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>Extension of the hip, knee and ankle</w:t>
                            </w:r>
                          </w:p>
                        </w:tc>
                      </w:tr>
                      <w:tr w:rsidR="00870959" w:rsidTr="001954F7">
                        <w:trPr>
                          <w:trHeight w:val="117"/>
                        </w:trPr>
                        <w:tc>
                          <w:tcPr>
                            <w:tcW w:w="440" w:type="dxa"/>
                            <w:shd w:val="clear" w:color="auto" w:fill="92D050"/>
                          </w:tcPr>
                          <w:p w:rsidR="00870959" w:rsidRDefault="00870959" w:rsidP="00E0629B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92D050"/>
                          </w:tcPr>
                          <w:p w:rsidR="00870959" w:rsidRPr="001954F7" w:rsidRDefault="00714F7F" w:rsidP="001E41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Land with heels first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9D68D1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3626" w:type="dxa"/>
                            <w:shd w:val="clear" w:color="auto" w:fill="92D050"/>
                          </w:tcPr>
                          <w:p w:rsidR="00870959" w:rsidRPr="001954F7" w:rsidRDefault="00714F7F" w:rsidP="001E41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>Keep tall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870959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3154" w:type="dxa"/>
                            <w:shd w:val="clear" w:color="auto" w:fill="92D050"/>
                          </w:tcPr>
                          <w:p w:rsidR="00870959" w:rsidRPr="001954F7" w:rsidRDefault="00714F7F" w:rsidP="001E41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Mid-upper back touches first </w:t>
                            </w:r>
                          </w:p>
                        </w:tc>
                      </w:tr>
                      <w:tr w:rsidR="00870959" w:rsidTr="001954F7">
                        <w:trPr>
                          <w:trHeight w:val="151"/>
                        </w:trPr>
                        <w:tc>
                          <w:tcPr>
                            <w:tcW w:w="440" w:type="dxa"/>
                            <w:shd w:val="clear" w:color="auto" w:fill="92D050"/>
                          </w:tcPr>
                          <w:p w:rsidR="00870959" w:rsidRDefault="00870959" w:rsidP="00E0629B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92D050"/>
                          </w:tcPr>
                          <w:p w:rsidR="00870959" w:rsidRPr="001954F7" w:rsidRDefault="00714F7F" w:rsidP="001E41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Bend the knee when landing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9D68D1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3626" w:type="dxa"/>
                            <w:shd w:val="clear" w:color="auto" w:fill="92D050"/>
                          </w:tcPr>
                          <w:p w:rsidR="00870959" w:rsidRPr="001954F7" w:rsidRDefault="00714F7F" w:rsidP="001E41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Upright body in flight phase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870959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3154" w:type="dxa"/>
                            <w:shd w:val="clear" w:color="auto" w:fill="92D050"/>
                          </w:tcPr>
                          <w:p w:rsidR="00870959" w:rsidRPr="001954F7" w:rsidRDefault="00714F7F" w:rsidP="001E41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Push hips up to arch back </w:t>
                            </w:r>
                          </w:p>
                        </w:tc>
                      </w:tr>
                      <w:tr w:rsidR="00870959" w:rsidTr="001954F7">
                        <w:tc>
                          <w:tcPr>
                            <w:tcW w:w="440" w:type="dxa"/>
                            <w:shd w:val="clear" w:color="auto" w:fill="92D050"/>
                          </w:tcPr>
                          <w:p w:rsidR="00870959" w:rsidRDefault="00870959" w:rsidP="00E0629B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Look forward and up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9D68D1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3626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Fast, controlled run up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870959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3154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Flick feet up </w:t>
                            </w:r>
                          </w:p>
                        </w:tc>
                      </w:tr>
                      <w:tr w:rsidR="00870959" w:rsidTr="001954F7">
                        <w:trPr>
                          <w:trHeight w:val="118"/>
                        </w:trPr>
                        <w:tc>
                          <w:tcPr>
                            <w:tcW w:w="440" w:type="dxa"/>
                            <w:shd w:val="clear" w:color="auto" w:fill="92D050"/>
                          </w:tcPr>
                          <w:p w:rsidR="00870959" w:rsidRDefault="00870959" w:rsidP="00E0629B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92D050"/>
                          </w:tcPr>
                          <w:p w:rsidR="00870959" w:rsidRPr="001954F7" w:rsidRDefault="00AE1642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Fast controlled run up </w:t>
                            </w:r>
                            <w:r w:rsidR="00714F7F" w:rsidRPr="001954F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9D68D1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3626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Pull foot down and back at take-off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870959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3154" w:type="dxa"/>
                            <w:shd w:val="clear" w:color="auto" w:fill="92D050"/>
                          </w:tcPr>
                          <w:p w:rsidR="00870959" w:rsidRPr="001954F7" w:rsidRDefault="00E50468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>Lean on the angle as you</w:t>
                            </w:r>
                            <w:r w:rsidR="00AE1642" w:rsidRPr="001954F7">
                              <w:rPr>
                                <w:sz w:val="24"/>
                                <w:szCs w:val="24"/>
                              </w:rPr>
                              <w:t xml:space="preserve"> approach </w:t>
                            </w:r>
                          </w:p>
                        </w:tc>
                      </w:tr>
                      <w:tr w:rsidR="00870959" w:rsidTr="001954F7">
                        <w:trPr>
                          <w:trHeight w:val="118"/>
                        </w:trPr>
                        <w:tc>
                          <w:tcPr>
                            <w:tcW w:w="440" w:type="dxa"/>
                            <w:shd w:val="clear" w:color="auto" w:fill="92D050"/>
                          </w:tcPr>
                          <w:p w:rsidR="00870959" w:rsidRDefault="00870959" w:rsidP="00E0629B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Aware of the take-off point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9D68D1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3626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Drive the free knee up and forwards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870959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3154" w:type="dxa"/>
                            <w:shd w:val="clear" w:color="auto" w:fill="92D050"/>
                          </w:tcPr>
                          <w:p w:rsidR="00870959" w:rsidRPr="001954F7" w:rsidRDefault="00AE1642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Drive the knee at 90 degrees </w:t>
                            </w:r>
                          </w:p>
                        </w:tc>
                      </w:tr>
                      <w:tr w:rsidR="00870959" w:rsidTr="001954F7">
                        <w:trPr>
                          <w:trHeight w:val="134"/>
                        </w:trPr>
                        <w:tc>
                          <w:tcPr>
                            <w:tcW w:w="440" w:type="dxa"/>
                            <w:shd w:val="clear" w:color="auto" w:fill="92D050"/>
                          </w:tcPr>
                          <w:p w:rsidR="00870959" w:rsidRDefault="00870959" w:rsidP="00E0629B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3104" w:type="dxa"/>
                            <w:shd w:val="clear" w:color="auto" w:fill="92D050"/>
                          </w:tcPr>
                          <w:p w:rsidR="00870959" w:rsidRPr="001954F7" w:rsidRDefault="00714F7F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Arm up on flight phase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9D68D1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3626" w:type="dxa"/>
                            <w:shd w:val="clear" w:color="auto" w:fill="92D050"/>
                          </w:tcPr>
                          <w:p w:rsidR="00870959" w:rsidRPr="001954F7" w:rsidRDefault="00AE1642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Bring take-off leg through 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shd w:val="clear" w:color="auto" w:fill="92D050"/>
                          </w:tcPr>
                          <w:p w:rsidR="00870959" w:rsidRDefault="00870959" w:rsidP="00870959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3154" w:type="dxa"/>
                            <w:shd w:val="clear" w:color="auto" w:fill="92D050"/>
                          </w:tcPr>
                          <w:p w:rsidR="00870959" w:rsidRPr="001954F7" w:rsidRDefault="00AE1642" w:rsidP="00E06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54F7">
                              <w:rPr>
                                <w:sz w:val="24"/>
                                <w:szCs w:val="24"/>
                              </w:rPr>
                              <w:t xml:space="preserve">Lift the legs </w:t>
                            </w:r>
                          </w:p>
                        </w:tc>
                      </w:tr>
                    </w:tbl>
                    <w:p w:rsidR="00E0629B" w:rsidRDefault="00E0629B"/>
                  </w:txbxContent>
                </v:textbox>
              </v:shape>
            </w:pict>
          </mc:Fallback>
        </mc:AlternateContent>
      </w:r>
    </w:p>
    <w:p w:rsidR="001F112C" w:rsidRDefault="001F112C"/>
    <w:p w:rsidR="001F112C" w:rsidRDefault="001F112C"/>
    <w:p w:rsidR="001F112C" w:rsidRDefault="001F112C"/>
    <w:p w:rsidR="001C5B6E" w:rsidRDefault="00E0629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56185" wp14:editId="59EAF92A">
                <wp:simplePos x="0" y="0"/>
                <wp:positionH relativeFrom="column">
                  <wp:posOffset>1257935</wp:posOffset>
                </wp:positionH>
                <wp:positionV relativeFrom="paragraph">
                  <wp:posOffset>2507615</wp:posOffset>
                </wp:positionV>
                <wp:extent cx="3409950" cy="1669312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669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3402"/>
                            </w:tblGrid>
                            <w:tr w:rsidR="00E0629B" w:rsidTr="001954F7">
                              <w:tc>
                                <w:tcPr>
                                  <w:tcW w:w="4820" w:type="dxa"/>
                                  <w:gridSpan w:val="2"/>
                                  <w:shd w:val="clear" w:color="auto" w:fill="B8CCE4" w:themeFill="accent1" w:themeFillTint="66"/>
                                </w:tcPr>
                                <w:p w:rsidR="00E0629B" w:rsidRPr="00E0629B" w:rsidRDefault="001954F7" w:rsidP="00E0629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D362D">
                                    <w:rPr>
                                      <w:b/>
                                      <w:sz w:val="40"/>
                                    </w:rPr>
                                    <w:t>Tactics (T)</w:t>
                                  </w:r>
                                </w:p>
                              </w:tc>
                            </w:tr>
                            <w:tr w:rsidR="00E0629B" w:rsidTr="001954F7">
                              <w:tc>
                                <w:tcPr>
                                  <w:tcW w:w="1418" w:type="dxa"/>
                                  <w:shd w:val="clear" w:color="auto" w:fill="B8CCE4" w:themeFill="accent1" w:themeFillTint="66"/>
                                </w:tcPr>
                                <w:p w:rsidR="00E0629B" w:rsidRPr="001954F7" w:rsidRDefault="00E0629B" w:rsidP="00E0629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54F7"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B8CCE4" w:themeFill="accent1" w:themeFillTint="66"/>
                                </w:tcPr>
                                <w:p w:rsidR="00E0629B" w:rsidRPr="001954F7" w:rsidRDefault="0034571D" w:rsidP="00E0629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54F7">
                                    <w:rPr>
                                      <w:sz w:val="28"/>
                                      <w:szCs w:val="28"/>
                                    </w:rPr>
                                    <w:t xml:space="preserve">Choice of jump performed </w:t>
                                  </w:r>
                                </w:p>
                              </w:tc>
                            </w:tr>
                            <w:tr w:rsidR="00E0629B" w:rsidTr="001954F7">
                              <w:tc>
                                <w:tcPr>
                                  <w:tcW w:w="1418" w:type="dxa"/>
                                  <w:shd w:val="clear" w:color="auto" w:fill="B8CCE4" w:themeFill="accent1" w:themeFillTint="66"/>
                                </w:tcPr>
                                <w:p w:rsidR="00E0629B" w:rsidRPr="001954F7" w:rsidRDefault="00E0629B" w:rsidP="00E0629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54F7"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B8CCE4" w:themeFill="accent1" w:themeFillTint="66"/>
                                </w:tcPr>
                                <w:p w:rsidR="00E0629B" w:rsidRPr="001954F7" w:rsidRDefault="0034571D" w:rsidP="00E0629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54F7">
                                    <w:rPr>
                                      <w:sz w:val="28"/>
                                      <w:szCs w:val="28"/>
                                    </w:rPr>
                                    <w:t>Length of run-up</w:t>
                                  </w:r>
                                </w:p>
                              </w:tc>
                            </w:tr>
                            <w:tr w:rsidR="00E0629B" w:rsidTr="001954F7">
                              <w:tc>
                                <w:tcPr>
                                  <w:tcW w:w="1418" w:type="dxa"/>
                                  <w:shd w:val="clear" w:color="auto" w:fill="B8CCE4" w:themeFill="accent1" w:themeFillTint="66"/>
                                </w:tcPr>
                                <w:p w:rsidR="00E0629B" w:rsidRPr="001954F7" w:rsidRDefault="00E0629B" w:rsidP="00E0629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54F7"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B8CCE4" w:themeFill="accent1" w:themeFillTint="66"/>
                                </w:tcPr>
                                <w:p w:rsidR="00E0629B" w:rsidRPr="001954F7" w:rsidRDefault="0034571D" w:rsidP="0034571D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54F7">
                                    <w:rPr>
                                      <w:sz w:val="28"/>
                                      <w:szCs w:val="28"/>
                                    </w:rPr>
                                    <w:t xml:space="preserve">Height of entry jump </w:t>
                                  </w:r>
                                </w:p>
                              </w:tc>
                            </w:tr>
                            <w:tr w:rsidR="00E0629B" w:rsidTr="001954F7">
                              <w:tc>
                                <w:tcPr>
                                  <w:tcW w:w="1418" w:type="dxa"/>
                                  <w:shd w:val="clear" w:color="auto" w:fill="B8CCE4" w:themeFill="accent1" w:themeFillTint="66"/>
                                </w:tcPr>
                                <w:p w:rsidR="00E0629B" w:rsidRPr="001954F7" w:rsidRDefault="00E0629B" w:rsidP="00E0629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54F7"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B8CCE4" w:themeFill="accent1" w:themeFillTint="66"/>
                                </w:tcPr>
                                <w:p w:rsidR="00E0629B" w:rsidRPr="001954F7" w:rsidRDefault="0034571D" w:rsidP="00E0629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54F7">
                                    <w:rPr>
                                      <w:sz w:val="28"/>
                                      <w:szCs w:val="28"/>
                                    </w:rPr>
                                    <w:t xml:space="preserve">Distance of entry jump </w:t>
                                  </w:r>
                                </w:p>
                              </w:tc>
                            </w:tr>
                            <w:tr w:rsidR="00E0629B" w:rsidTr="001954F7">
                              <w:tc>
                                <w:tcPr>
                                  <w:tcW w:w="1418" w:type="dxa"/>
                                  <w:shd w:val="clear" w:color="auto" w:fill="B8CCE4" w:themeFill="accent1" w:themeFillTint="66"/>
                                </w:tcPr>
                                <w:p w:rsidR="00E0629B" w:rsidRPr="001954F7" w:rsidRDefault="00E0629B" w:rsidP="00E0629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54F7"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B8CCE4" w:themeFill="accent1" w:themeFillTint="66"/>
                                </w:tcPr>
                                <w:p w:rsidR="00E0629B" w:rsidRPr="001954F7" w:rsidRDefault="00E50468" w:rsidP="00E0629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54F7">
                                    <w:rPr>
                                      <w:sz w:val="28"/>
                                      <w:szCs w:val="28"/>
                                    </w:rPr>
                                    <w:t>Knowledge of rules</w:t>
                                  </w:r>
                                </w:p>
                              </w:tc>
                            </w:tr>
                          </w:tbl>
                          <w:p w:rsidR="00E0629B" w:rsidRDefault="00E062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99.05pt;margin-top:197.45pt;width:268.5pt;height:13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3402"/>
                      </w:tblGrid>
                      <w:tr w:rsidR="00E0629B" w:rsidTr="001954F7">
                        <w:tc>
                          <w:tcPr>
                            <w:tcW w:w="4820" w:type="dxa"/>
                            <w:gridSpan w:val="2"/>
                            <w:shd w:val="clear" w:color="auto" w:fill="B8CCE4" w:themeFill="accent1" w:themeFillTint="66"/>
                          </w:tcPr>
                          <w:p w:rsidR="00E0629B" w:rsidRPr="00E0629B" w:rsidRDefault="001954F7" w:rsidP="00E062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362D">
                              <w:rPr>
                                <w:b/>
                                <w:sz w:val="40"/>
                              </w:rPr>
                              <w:t>Tactics (T)</w:t>
                            </w:r>
                          </w:p>
                        </w:tc>
                      </w:tr>
                      <w:tr w:rsidR="00E0629B" w:rsidTr="001954F7">
                        <w:tc>
                          <w:tcPr>
                            <w:tcW w:w="1418" w:type="dxa"/>
                            <w:shd w:val="clear" w:color="auto" w:fill="B8CCE4" w:themeFill="accent1" w:themeFillTint="66"/>
                          </w:tcPr>
                          <w:p w:rsidR="00E0629B" w:rsidRPr="001954F7" w:rsidRDefault="00E0629B" w:rsidP="00E062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954F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B8CCE4" w:themeFill="accent1" w:themeFillTint="66"/>
                          </w:tcPr>
                          <w:p w:rsidR="00E0629B" w:rsidRPr="001954F7" w:rsidRDefault="0034571D" w:rsidP="00E062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954F7">
                              <w:rPr>
                                <w:sz w:val="28"/>
                                <w:szCs w:val="28"/>
                              </w:rPr>
                              <w:t xml:space="preserve">Choice of jump performed </w:t>
                            </w:r>
                          </w:p>
                        </w:tc>
                      </w:tr>
                      <w:tr w:rsidR="00E0629B" w:rsidTr="001954F7">
                        <w:tc>
                          <w:tcPr>
                            <w:tcW w:w="1418" w:type="dxa"/>
                            <w:shd w:val="clear" w:color="auto" w:fill="B8CCE4" w:themeFill="accent1" w:themeFillTint="66"/>
                          </w:tcPr>
                          <w:p w:rsidR="00E0629B" w:rsidRPr="001954F7" w:rsidRDefault="00E0629B" w:rsidP="00E062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954F7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B8CCE4" w:themeFill="accent1" w:themeFillTint="66"/>
                          </w:tcPr>
                          <w:p w:rsidR="00E0629B" w:rsidRPr="001954F7" w:rsidRDefault="0034571D" w:rsidP="00E062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954F7">
                              <w:rPr>
                                <w:sz w:val="28"/>
                                <w:szCs w:val="28"/>
                              </w:rPr>
                              <w:t>Length of run-up</w:t>
                            </w:r>
                          </w:p>
                        </w:tc>
                      </w:tr>
                      <w:tr w:rsidR="00E0629B" w:rsidTr="001954F7">
                        <w:tc>
                          <w:tcPr>
                            <w:tcW w:w="1418" w:type="dxa"/>
                            <w:shd w:val="clear" w:color="auto" w:fill="B8CCE4" w:themeFill="accent1" w:themeFillTint="66"/>
                          </w:tcPr>
                          <w:p w:rsidR="00E0629B" w:rsidRPr="001954F7" w:rsidRDefault="00E0629B" w:rsidP="00E062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954F7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B8CCE4" w:themeFill="accent1" w:themeFillTint="66"/>
                          </w:tcPr>
                          <w:p w:rsidR="00E0629B" w:rsidRPr="001954F7" w:rsidRDefault="0034571D" w:rsidP="003457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954F7">
                              <w:rPr>
                                <w:sz w:val="28"/>
                                <w:szCs w:val="28"/>
                              </w:rPr>
                              <w:t xml:space="preserve">Height of entry jump </w:t>
                            </w:r>
                          </w:p>
                        </w:tc>
                      </w:tr>
                      <w:tr w:rsidR="00E0629B" w:rsidTr="001954F7">
                        <w:tc>
                          <w:tcPr>
                            <w:tcW w:w="1418" w:type="dxa"/>
                            <w:shd w:val="clear" w:color="auto" w:fill="B8CCE4" w:themeFill="accent1" w:themeFillTint="66"/>
                          </w:tcPr>
                          <w:p w:rsidR="00E0629B" w:rsidRPr="001954F7" w:rsidRDefault="00E0629B" w:rsidP="00E062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954F7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B8CCE4" w:themeFill="accent1" w:themeFillTint="66"/>
                          </w:tcPr>
                          <w:p w:rsidR="00E0629B" w:rsidRPr="001954F7" w:rsidRDefault="0034571D" w:rsidP="00E062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954F7">
                              <w:rPr>
                                <w:sz w:val="28"/>
                                <w:szCs w:val="28"/>
                              </w:rPr>
                              <w:t xml:space="preserve">Distance of entry jump </w:t>
                            </w:r>
                          </w:p>
                        </w:tc>
                      </w:tr>
                      <w:tr w:rsidR="00E0629B" w:rsidTr="001954F7">
                        <w:tc>
                          <w:tcPr>
                            <w:tcW w:w="1418" w:type="dxa"/>
                            <w:shd w:val="clear" w:color="auto" w:fill="B8CCE4" w:themeFill="accent1" w:themeFillTint="66"/>
                          </w:tcPr>
                          <w:p w:rsidR="00E0629B" w:rsidRPr="001954F7" w:rsidRDefault="00E0629B" w:rsidP="00E062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954F7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B8CCE4" w:themeFill="accent1" w:themeFillTint="66"/>
                          </w:tcPr>
                          <w:p w:rsidR="00E0629B" w:rsidRPr="001954F7" w:rsidRDefault="00E50468" w:rsidP="00E062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954F7">
                              <w:rPr>
                                <w:sz w:val="28"/>
                                <w:szCs w:val="28"/>
                              </w:rPr>
                              <w:t>Knowledge of rules</w:t>
                            </w:r>
                          </w:p>
                        </w:tc>
                      </w:tr>
                    </w:tbl>
                    <w:p w:rsidR="00E0629B" w:rsidRDefault="00E0629B"/>
                  </w:txbxContent>
                </v:textbox>
              </v:shape>
            </w:pict>
          </mc:Fallback>
        </mc:AlternateContent>
      </w:r>
    </w:p>
    <w:sectPr w:rsidR="001C5B6E" w:rsidSect="001F11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12C"/>
    <w:rsid w:val="001954F7"/>
    <w:rsid w:val="001C5523"/>
    <w:rsid w:val="001E4128"/>
    <w:rsid w:val="001F112C"/>
    <w:rsid w:val="0034571D"/>
    <w:rsid w:val="00433562"/>
    <w:rsid w:val="0057329A"/>
    <w:rsid w:val="00714F7F"/>
    <w:rsid w:val="00870959"/>
    <w:rsid w:val="009816B4"/>
    <w:rsid w:val="009D68D1"/>
    <w:rsid w:val="00A76E88"/>
    <w:rsid w:val="00AD29B1"/>
    <w:rsid w:val="00AE1642"/>
    <w:rsid w:val="00B10D98"/>
    <w:rsid w:val="00B54D03"/>
    <w:rsid w:val="00CE3565"/>
    <w:rsid w:val="00DF2066"/>
    <w:rsid w:val="00E0629B"/>
    <w:rsid w:val="00E50468"/>
    <w:rsid w:val="00F1534D"/>
    <w:rsid w:val="00FE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1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5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1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5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E4F4DB71</Template>
  <TotalTime>52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amarsh</dc:creator>
  <cp:lastModifiedBy>susan</cp:lastModifiedBy>
  <cp:revision>6</cp:revision>
  <cp:lastPrinted>2018-12-18T10:05:00Z</cp:lastPrinted>
  <dcterms:created xsi:type="dcterms:W3CDTF">2018-05-21T15:22:00Z</dcterms:created>
  <dcterms:modified xsi:type="dcterms:W3CDTF">2018-12-18T10:06:00Z</dcterms:modified>
</cp:coreProperties>
</file>